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12DA55CA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33BCDF8F" w14:textId="5E9BB2BA" w:rsidR="001B2ABD" w:rsidRDefault="008208DE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6246D01" wp14:editId="70D2E091">
                  <wp:extent cx="1612900" cy="241935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067" cy="241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6FD92EC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138A3021" w14:textId="77777777" w:rsidR="002E67C5" w:rsidRPr="00900AAA" w:rsidRDefault="00531172" w:rsidP="001B2ABD">
            <w:pPr>
              <w:pStyle w:val="Title"/>
              <w:rPr>
                <w:sz w:val="94"/>
                <w:szCs w:val="94"/>
              </w:rPr>
            </w:pPr>
            <w:r w:rsidRPr="00900AAA">
              <w:rPr>
                <w:sz w:val="94"/>
                <w:szCs w:val="94"/>
              </w:rPr>
              <w:t>Ellie</w:t>
            </w:r>
          </w:p>
          <w:p w14:paraId="377EB45E" w14:textId="790E6AC2" w:rsidR="001B2ABD" w:rsidRPr="0011442F" w:rsidRDefault="00531172" w:rsidP="0011442F">
            <w:pPr>
              <w:pStyle w:val="Title"/>
              <w:rPr>
                <w:sz w:val="94"/>
                <w:szCs w:val="94"/>
              </w:rPr>
            </w:pPr>
            <w:r w:rsidRPr="00900AAA">
              <w:rPr>
                <w:sz w:val="94"/>
                <w:szCs w:val="94"/>
              </w:rPr>
              <w:t>Picker</w:t>
            </w:r>
            <w:r w:rsidR="0011442F">
              <w:rPr>
                <w:sz w:val="94"/>
                <w:szCs w:val="94"/>
              </w:rPr>
              <w:t>T</w:t>
            </w:r>
          </w:p>
        </w:tc>
      </w:tr>
      <w:tr w:rsidR="001B2ABD" w14:paraId="524B4B80" w14:textId="77777777" w:rsidTr="001B2ABD">
        <w:tc>
          <w:tcPr>
            <w:tcW w:w="3600" w:type="dxa"/>
          </w:tcPr>
          <w:p w14:paraId="0F7A63BB" w14:textId="77777777" w:rsidR="00E32985" w:rsidRDefault="00E32985" w:rsidP="00E32985">
            <w:pPr>
              <w:pStyle w:val="ListParagraph"/>
              <w:ind w:left="0"/>
            </w:pPr>
          </w:p>
          <w:p w14:paraId="6563E89B" w14:textId="77777777" w:rsidR="00E32985" w:rsidRDefault="00E32985" w:rsidP="00E32985">
            <w:pPr>
              <w:pStyle w:val="ListParagraph"/>
              <w:ind w:left="0"/>
            </w:pPr>
          </w:p>
          <w:p w14:paraId="76179AE4" w14:textId="2164C2E9" w:rsidR="00965CBD" w:rsidRDefault="00E32985" w:rsidP="00FE6740">
            <w:pPr>
              <w:pStyle w:val="ListParagraph"/>
              <w:ind w:left="0"/>
            </w:pPr>
            <w:r>
              <w:t>Hard-working, organized soon to be graduate from Southeastern University. I am looking for an administrative position. Many years of customer service and administration completed.</w:t>
            </w:r>
          </w:p>
          <w:p w14:paraId="060624F8" w14:textId="77777777" w:rsidR="00965CBD" w:rsidRDefault="00965CBD" w:rsidP="00FE6740">
            <w:pPr>
              <w:pStyle w:val="ListParagraph"/>
              <w:ind w:left="0"/>
            </w:pPr>
          </w:p>
          <w:p w14:paraId="205BDF88" w14:textId="4BBDC749" w:rsidR="00375ACF" w:rsidRPr="00375ACF" w:rsidRDefault="00375ACF" w:rsidP="00375ACF">
            <w:pPr>
              <w:pStyle w:val="Heading3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2"/>
              </w:rPr>
            </w:pPr>
            <w:r>
              <w:t xml:space="preserve">places </w:t>
            </w:r>
            <w:r w:rsidR="006D3286">
              <w:t>I’ve</w:t>
            </w:r>
            <w:r>
              <w:t xml:space="preserve"> lived</w:t>
            </w:r>
          </w:p>
          <w:p w14:paraId="43B5C7FB" w14:textId="68FE05AC" w:rsidR="00036450" w:rsidRDefault="00375ACF" w:rsidP="00036450">
            <w:r>
              <w:t>Illinois</w:t>
            </w:r>
          </w:p>
          <w:p w14:paraId="742C7631" w14:textId="33BA8E99" w:rsidR="00375ACF" w:rsidRDefault="00375ACF" w:rsidP="00036450">
            <w:r>
              <w:t>Romania</w:t>
            </w:r>
          </w:p>
          <w:p w14:paraId="16FD5B40" w14:textId="769C3C28" w:rsidR="00375ACF" w:rsidRDefault="00375ACF" w:rsidP="00036450">
            <w:r>
              <w:t>Egypt</w:t>
            </w:r>
          </w:p>
          <w:p w14:paraId="62BCC70F" w14:textId="121E1345" w:rsidR="00375ACF" w:rsidRDefault="00375ACF" w:rsidP="00036450">
            <w:r>
              <w:t>South Dakota</w:t>
            </w:r>
          </w:p>
          <w:p w14:paraId="26D5EE19" w14:textId="2156A7B7" w:rsidR="00375ACF" w:rsidRDefault="00375ACF" w:rsidP="00036450">
            <w:r>
              <w:t>Florida</w:t>
            </w:r>
          </w:p>
          <w:p w14:paraId="6D7AF247" w14:textId="77777777" w:rsidR="008F7C8C" w:rsidRDefault="008F7C8C" w:rsidP="00036450"/>
          <w:sdt>
            <w:sdtPr>
              <w:id w:val="-1954003311"/>
              <w:placeholder>
                <w:docPart w:val="D3A9A81528CF43F2A6A3EC16420C8AFD"/>
              </w:placeholder>
              <w:temporary/>
              <w:showingPlcHdr/>
              <w15:appearance w15:val="hidden"/>
            </w:sdtPr>
            <w:sdtContent>
              <w:p w14:paraId="2FC5CFA9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609D14E768EA40E6A962C55A1198F0D2"/>
              </w:placeholder>
              <w:temporary/>
              <w:showingPlcHdr/>
              <w15:appearance w15:val="hidden"/>
            </w:sdtPr>
            <w:sdtContent>
              <w:p w14:paraId="52BC5A50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1EE199B0" w14:textId="51431837" w:rsidR="004D3011" w:rsidRDefault="00244DFD" w:rsidP="004D3011">
            <w:r>
              <w:t>941-218-9838</w:t>
            </w:r>
          </w:p>
          <w:p w14:paraId="19A676F2" w14:textId="77777777" w:rsidR="004D3011" w:rsidRDefault="004D3011" w:rsidP="004D3011"/>
          <w:sdt>
            <w:sdtPr>
              <w:id w:val="-240260293"/>
              <w:placeholder>
                <w:docPart w:val="72D2D3128A844612A2AFF5C99A98A8D5"/>
              </w:placeholder>
              <w:temporary/>
              <w:showingPlcHdr/>
              <w15:appearance w15:val="hidden"/>
            </w:sdtPr>
            <w:sdtContent>
              <w:p w14:paraId="222DE1E8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55403967" w14:textId="477F02DA" w:rsidR="00036450" w:rsidRDefault="008F7C8C" w:rsidP="004D3011">
            <w:r w:rsidRPr="00612F38">
              <w:t>elliepickert@gmail.com</w:t>
            </w:r>
          </w:p>
          <w:p w14:paraId="3BA0933B" w14:textId="77777777" w:rsidR="008F7C8C" w:rsidRDefault="008F7C8C" w:rsidP="004D3011"/>
          <w:p w14:paraId="6D806696" w14:textId="77777777" w:rsidR="008F7C8C" w:rsidRPr="00E4381A" w:rsidRDefault="008F7C8C" w:rsidP="004D3011">
            <w:pPr>
              <w:rPr>
                <w:rStyle w:val="Hyperlink"/>
              </w:rPr>
            </w:pPr>
          </w:p>
          <w:sdt>
            <w:sdtPr>
              <w:rPr>
                <w:color w:val="B85A22" w:themeColor="accent2" w:themeShade="BF"/>
                <w:u w:val="single"/>
              </w:rPr>
              <w:id w:val="-979076149"/>
              <w:placeholder>
                <w:docPart w:val="297597DAA51148DD93376EC75232A1A3"/>
              </w:placeholder>
              <w:temporary/>
              <w:showingPlcHdr/>
              <w15:appearance w15:val="hidden"/>
            </w:sdtPr>
            <w:sdtEndPr>
              <w:rPr>
                <w:color w:val="auto"/>
                <w:u w:val="none"/>
              </w:rPr>
            </w:sdtEndPr>
            <w:sdtContent>
              <w:p w14:paraId="33C9B872" w14:textId="77777777" w:rsidR="00D41B5F" w:rsidRDefault="00D41B5F" w:rsidP="00D41B5F">
                <w:pPr>
                  <w:pStyle w:val="Heading2"/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color w:val="B85A22" w:themeColor="accent2" w:themeShade="BF"/>
                    <w:sz w:val="18"/>
                    <w:szCs w:val="22"/>
                    <w:u w:val="single"/>
                  </w:rPr>
                </w:pPr>
                <w:r w:rsidRPr="006F0996">
                  <w:rPr>
                    <w:szCs w:val="24"/>
                  </w:rPr>
                  <w:t>EDUCATION</w:t>
                </w:r>
              </w:p>
            </w:sdtContent>
          </w:sdt>
          <w:p w14:paraId="64BCED51" w14:textId="77777777" w:rsidR="00D41B5F" w:rsidRDefault="00D41B5F" w:rsidP="00D41B5F">
            <w:pPr>
              <w:pStyle w:val="Heading4"/>
            </w:pPr>
          </w:p>
          <w:p w14:paraId="35A9B4F3" w14:textId="47CB2D67" w:rsidR="00D41B5F" w:rsidRDefault="00D41B5F" w:rsidP="00D41B5F">
            <w:pPr>
              <w:pStyle w:val="Heading4"/>
            </w:pPr>
            <w:r>
              <w:t>Bayside College- SEU</w:t>
            </w:r>
            <w:r w:rsidR="00743FD7">
              <w:t>- 2023-2026</w:t>
            </w:r>
          </w:p>
          <w:p w14:paraId="4A8F990E" w14:textId="52812B80" w:rsidR="00D41B5F" w:rsidRDefault="00D41B5F" w:rsidP="00D41B5F">
            <w:r>
              <w:t xml:space="preserve">Bachelor’s Degree </w:t>
            </w:r>
            <w:r w:rsidR="00743FD7">
              <w:t>in</w:t>
            </w:r>
            <w:r>
              <w:t xml:space="preserve"> Psychology </w:t>
            </w:r>
          </w:p>
          <w:p w14:paraId="01EF9292" w14:textId="620B74E1" w:rsidR="00D41B5F" w:rsidRDefault="00D41B5F" w:rsidP="00D41B5F">
            <w:r>
              <w:t xml:space="preserve">Anticipated completion </w:t>
            </w:r>
            <w:r w:rsidR="001D21B8">
              <w:t xml:space="preserve">December 2024, </w:t>
            </w:r>
            <w:r>
              <w:t xml:space="preserve">GPA 3.8 </w:t>
            </w:r>
          </w:p>
          <w:p w14:paraId="49386EFF" w14:textId="77777777" w:rsidR="00B72AC1" w:rsidRDefault="00B72AC1" w:rsidP="00D41B5F"/>
          <w:p w14:paraId="4AB57ACD" w14:textId="5F9D8033" w:rsidR="00B72AC1" w:rsidRDefault="00B72AC1" w:rsidP="00D41B5F">
            <w:r>
              <w:t xml:space="preserve">Masters </w:t>
            </w:r>
            <w:r w:rsidR="002634E2">
              <w:t>in Clinical</w:t>
            </w:r>
            <w:r>
              <w:t xml:space="preserve"> Psychology</w:t>
            </w:r>
            <w:r w:rsidR="002C6BA5">
              <w:t xml:space="preserve"> Anticipated completion </w:t>
            </w:r>
            <w:r w:rsidR="005D11DE">
              <w:t>May 2026</w:t>
            </w:r>
          </w:p>
          <w:p w14:paraId="5ED68E67" w14:textId="77777777" w:rsidR="00D41B5F" w:rsidRPr="009D7BBF" w:rsidRDefault="00D41B5F" w:rsidP="00D41B5F"/>
          <w:p w14:paraId="6821FB6E" w14:textId="77777777" w:rsidR="00D41B5F" w:rsidRDefault="00D41B5F" w:rsidP="00D41B5F">
            <w:pPr>
              <w:pStyle w:val="Heading4"/>
            </w:pPr>
            <w:r>
              <w:t>State College of Florida</w:t>
            </w:r>
          </w:p>
          <w:p w14:paraId="7AB79F06" w14:textId="77777777" w:rsidR="00D41B5F" w:rsidRPr="00D411F3" w:rsidRDefault="00D41B5F" w:rsidP="00D41B5F">
            <w:pPr>
              <w:pStyle w:val="Heading4"/>
              <w:rPr>
                <w:b w:val="0"/>
                <w:bCs/>
              </w:rPr>
            </w:pPr>
            <w:r>
              <w:rPr>
                <w:b w:val="0"/>
                <w:bCs/>
              </w:rPr>
              <w:t>2020 – 2022</w:t>
            </w:r>
          </w:p>
          <w:p w14:paraId="172B78CF" w14:textId="2156C713" w:rsidR="00AE2FDD" w:rsidRPr="004D3011" w:rsidRDefault="00D41B5F" w:rsidP="008F7C8C">
            <w:r>
              <w:t>Associates Degree, GPA – 4.65</w:t>
            </w:r>
          </w:p>
        </w:tc>
        <w:tc>
          <w:tcPr>
            <w:tcW w:w="720" w:type="dxa"/>
          </w:tcPr>
          <w:p w14:paraId="79C658C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01553383"/>
              <w:placeholder>
                <w:docPart w:val="199751CF9FA64A748764041D5F15B2E9"/>
              </w:placeholder>
              <w:temporary/>
              <w:showingPlcHdr/>
              <w15:appearance w15:val="hidden"/>
            </w:sdtPr>
            <w:sdtContent>
              <w:p w14:paraId="593EB6A9" w14:textId="69CEBB16" w:rsidR="002C0D46" w:rsidRDefault="00036450" w:rsidP="00F83CFD">
                <w:pPr>
                  <w:pStyle w:val="Heading2"/>
                </w:pPr>
                <w:r w:rsidRPr="006F0996">
                  <w:rPr>
                    <w:szCs w:val="24"/>
                  </w:rPr>
                  <w:t>WORK EXPERIENCE</w:t>
                </w:r>
              </w:p>
            </w:sdtContent>
          </w:sdt>
          <w:p w14:paraId="01FE9CFE" w14:textId="53AC0D38" w:rsidR="00AF7520" w:rsidRDefault="00AF7520" w:rsidP="00BC1D7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Neuro</w:t>
            </w:r>
            <w:proofErr w:type="spellEnd"/>
            <w:r>
              <w:rPr>
                <w:b/>
                <w:bCs/>
              </w:rPr>
              <w:t xml:space="preserve"> Speech</w:t>
            </w:r>
            <w:r w:rsidR="0018098E">
              <w:rPr>
                <w:b/>
                <w:bCs/>
              </w:rPr>
              <w:t xml:space="preserve"> Therapy </w:t>
            </w:r>
          </w:p>
          <w:p w14:paraId="50874700" w14:textId="33F2F7D4" w:rsidR="00583607" w:rsidRDefault="000A1EE0" w:rsidP="00BC1D7A">
            <w:r>
              <w:t>2023- Present</w:t>
            </w:r>
          </w:p>
          <w:p w14:paraId="0E20EAC9" w14:textId="13ABF49B" w:rsidR="00DC2415" w:rsidRDefault="00CD0C28" w:rsidP="00DC2415">
            <w:pPr>
              <w:pStyle w:val="ListParagraph"/>
              <w:numPr>
                <w:ilvl w:val="0"/>
                <w:numId w:val="4"/>
              </w:numPr>
            </w:pPr>
            <w:r>
              <w:t>Communicating</w:t>
            </w:r>
            <w:r w:rsidR="002E3467">
              <w:t xml:space="preserve"> with clients regarding scheduling</w:t>
            </w:r>
          </w:p>
          <w:p w14:paraId="1858DB58" w14:textId="0E319003" w:rsidR="00304A90" w:rsidRPr="000A1EE0" w:rsidRDefault="002E3467" w:rsidP="00304A90">
            <w:pPr>
              <w:pStyle w:val="ListParagraph"/>
              <w:numPr>
                <w:ilvl w:val="0"/>
                <w:numId w:val="4"/>
              </w:numPr>
            </w:pPr>
            <w:r>
              <w:t xml:space="preserve">Conflict management with corresponding schedules </w:t>
            </w:r>
          </w:p>
          <w:p w14:paraId="3FC5F634" w14:textId="3056837A" w:rsidR="0083573A" w:rsidRDefault="00DF0022" w:rsidP="00BC1D7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360 </w:t>
            </w:r>
            <w:r w:rsidR="00A01732">
              <w:rPr>
                <w:b/>
                <w:bCs/>
              </w:rPr>
              <w:t>C</w:t>
            </w:r>
            <w:r>
              <w:rPr>
                <w:b/>
                <w:bCs/>
              </w:rPr>
              <w:t xml:space="preserve">hurch </w:t>
            </w:r>
          </w:p>
          <w:p w14:paraId="09800998" w14:textId="1E1BE90F" w:rsidR="00DF0022" w:rsidRDefault="00DF0022" w:rsidP="00BC1D7A">
            <w:r>
              <w:t xml:space="preserve">2023- Present </w:t>
            </w:r>
          </w:p>
          <w:p w14:paraId="15C92B5E" w14:textId="77777777" w:rsidR="005153DC" w:rsidRDefault="001D1618" w:rsidP="00A01732">
            <w:pPr>
              <w:pStyle w:val="ListParagraph"/>
              <w:numPr>
                <w:ilvl w:val="0"/>
                <w:numId w:val="3"/>
              </w:numPr>
            </w:pPr>
            <w:r>
              <w:t xml:space="preserve">Typesetting discipleship </w:t>
            </w:r>
            <w:r w:rsidR="005153DC">
              <w:t xml:space="preserve">programs </w:t>
            </w:r>
          </w:p>
          <w:p w14:paraId="5C616A68" w14:textId="03B26538" w:rsidR="00A01732" w:rsidRDefault="009267B0" w:rsidP="00A01732">
            <w:pPr>
              <w:pStyle w:val="ListParagraph"/>
              <w:numPr>
                <w:ilvl w:val="0"/>
                <w:numId w:val="3"/>
              </w:numPr>
            </w:pPr>
            <w:r>
              <w:t>Liaison between leadership and</w:t>
            </w:r>
            <w:r w:rsidR="00B0585E">
              <w:t xml:space="preserve"> applied translation services </w:t>
            </w:r>
          </w:p>
          <w:p w14:paraId="1F156A23" w14:textId="5959F964" w:rsidR="00612F38" w:rsidRDefault="00612F38" w:rsidP="00BC1D7A">
            <w:pPr>
              <w:rPr>
                <w:b/>
                <w:bCs/>
              </w:rPr>
            </w:pPr>
            <w:r>
              <w:rPr>
                <w:b/>
                <w:bCs/>
              </w:rPr>
              <w:t>Sarasota Laundry</w:t>
            </w:r>
          </w:p>
          <w:p w14:paraId="1C25B08D" w14:textId="5A741BFA" w:rsidR="000B288A" w:rsidRDefault="000B288A" w:rsidP="00BC1D7A">
            <w:r>
              <w:t xml:space="preserve">2021 – </w:t>
            </w:r>
            <w:r w:rsidR="0076675F">
              <w:t>Present</w:t>
            </w:r>
          </w:p>
          <w:p w14:paraId="6F6F6C87" w14:textId="736741A4" w:rsidR="000B288A" w:rsidRDefault="00C74C4C" w:rsidP="00127227">
            <w:pPr>
              <w:pStyle w:val="ListParagraph"/>
              <w:numPr>
                <w:ilvl w:val="0"/>
                <w:numId w:val="2"/>
              </w:numPr>
            </w:pPr>
            <w:r>
              <w:t>P</w:t>
            </w:r>
            <w:r w:rsidR="00582619">
              <w:t>ick-up and delivery of laundry</w:t>
            </w:r>
            <w:r>
              <w:t xml:space="preserve"> to different locations</w:t>
            </w:r>
          </w:p>
          <w:p w14:paraId="040A30F1" w14:textId="275989B0" w:rsidR="00C74C4C" w:rsidRDefault="00045437" w:rsidP="00127227">
            <w:pPr>
              <w:pStyle w:val="ListParagraph"/>
              <w:numPr>
                <w:ilvl w:val="0"/>
                <w:numId w:val="2"/>
              </w:numPr>
            </w:pPr>
            <w:r>
              <w:t xml:space="preserve">Communicating with customers </w:t>
            </w:r>
            <w:r w:rsidR="00843AC0">
              <w:t xml:space="preserve">regarding </w:t>
            </w:r>
            <w:r w:rsidR="00563BA5">
              <w:t>laundry completion</w:t>
            </w:r>
          </w:p>
          <w:p w14:paraId="7D0ABB3C" w14:textId="6123C8A1" w:rsidR="00563BA5" w:rsidRDefault="007513C5" w:rsidP="00127227">
            <w:pPr>
              <w:pStyle w:val="ListParagraph"/>
              <w:numPr>
                <w:ilvl w:val="0"/>
                <w:numId w:val="2"/>
              </w:numPr>
            </w:pPr>
            <w:r>
              <w:t xml:space="preserve">Completing </w:t>
            </w:r>
            <w:r w:rsidR="009C0898">
              <w:t xml:space="preserve">the laundry for clients </w:t>
            </w:r>
          </w:p>
          <w:p w14:paraId="71463884" w14:textId="77777777" w:rsidR="000B288A" w:rsidRPr="000B288A" w:rsidRDefault="000B288A" w:rsidP="00BC1D7A"/>
          <w:p w14:paraId="086F4B07" w14:textId="7BFC9276" w:rsidR="00BC1D7A" w:rsidRDefault="00BC1D7A" w:rsidP="00BC1D7A">
            <w:pPr>
              <w:rPr>
                <w:b/>
                <w:bCs/>
              </w:rPr>
            </w:pPr>
            <w:r>
              <w:rPr>
                <w:b/>
                <w:bCs/>
              </w:rPr>
              <w:t>360 Church (</w:t>
            </w:r>
            <w:r w:rsidR="006F0996">
              <w:rPr>
                <w:b/>
                <w:bCs/>
              </w:rPr>
              <w:t>V</w:t>
            </w:r>
            <w:r>
              <w:rPr>
                <w:b/>
                <w:bCs/>
              </w:rPr>
              <w:t>olunteer)</w:t>
            </w:r>
          </w:p>
          <w:p w14:paraId="309E09CF" w14:textId="77777777" w:rsidR="00BC1D7A" w:rsidRDefault="00BC1D7A" w:rsidP="00BC1D7A">
            <w:r>
              <w:t xml:space="preserve">2021-Present </w:t>
            </w:r>
          </w:p>
          <w:p w14:paraId="39EB21DE" w14:textId="1B8D10BF" w:rsidR="00BC1D7A" w:rsidRDefault="00BC6873" w:rsidP="00127227">
            <w:pPr>
              <w:pStyle w:val="ListParagraph"/>
              <w:numPr>
                <w:ilvl w:val="0"/>
                <w:numId w:val="2"/>
              </w:numPr>
            </w:pPr>
            <w:r>
              <w:t>C</w:t>
            </w:r>
            <w:r w:rsidR="00BC1D7A">
              <w:t>aring and teaching children ages 0-10</w:t>
            </w:r>
          </w:p>
          <w:p w14:paraId="3462C3C6" w14:textId="0EAD8ED0" w:rsidR="00AB7E47" w:rsidRDefault="00AB7E47" w:rsidP="00127227">
            <w:pPr>
              <w:pStyle w:val="ListParagraph"/>
              <w:numPr>
                <w:ilvl w:val="0"/>
                <w:numId w:val="2"/>
              </w:numPr>
            </w:pPr>
            <w:r>
              <w:t>Conflict management</w:t>
            </w:r>
          </w:p>
          <w:p w14:paraId="6876D06A" w14:textId="4C38271E" w:rsidR="00E302BF" w:rsidRDefault="00E302BF" w:rsidP="00127227">
            <w:pPr>
              <w:pStyle w:val="ListParagraph"/>
              <w:numPr>
                <w:ilvl w:val="0"/>
                <w:numId w:val="2"/>
              </w:numPr>
            </w:pPr>
            <w:r>
              <w:t>Interpersonal communication</w:t>
            </w:r>
          </w:p>
          <w:p w14:paraId="77C27804" w14:textId="77777777" w:rsidR="00F372D1" w:rsidRPr="000C65C0" w:rsidRDefault="00F372D1" w:rsidP="00F372D1">
            <w:pPr>
              <w:pStyle w:val="ListParagraph"/>
            </w:pPr>
          </w:p>
          <w:p w14:paraId="7A832CDB" w14:textId="77777777" w:rsidR="00F372D1" w:rsidRDefault="00F372D1" w:rsidP="00F372D1">
            <w:pPr>
              <w:rPr>
                <w:b/>
                <w:bCs/>
              </w:rPr>
            </w:pPr>
            <w:r>
              <w:rPr>
                <w:b/>
                <w:bCs/>
              </w:rPr>
              <w:t>James Griffith Salon</w:t>
            </w:r>
          </w:p>
          <w:p w14:paraId="155CD40F" w14:textId="77777777" w:rsidR="00F372D1" w:rsidRDefault="00F372D1" w:rsidP="00F372D1">
            <w:r>
              <w:t>2022-2023</w:t>
            </w:r>
          </w:p>
          <w:p w14:paraId="253FF8BA" w14:textId="77777777" w:rsidR="00F372D1" w:rsidRDefault="00F372D1" w:rsidP="00F372D1">
            <w:pPr>
              <w:pStyle w:val="ListParagraph"/>
              <w:numPr>
                <w:ilvl w:val="0"/>
                <w:numId w:val="1"/>
              </w:numPr>
            </w:pPr>
            <w:r>
              <w:t>Greeting clients and creating a welcoming environment</w:t>
            </w:r>
          </w:p>
          <w:p w14:paraId="2235B0AB" w14:textId="77777777" w:rsidR="00F372D1" w:rsidRDefault="00F372D1" w:rsidP="00F372D1">
            <w:pPr>
              <w:pStyle w:val="ListParagraph"/>
              <w:numPr>
                <w:ilvl w:val="0"/>
                <w:numId w:val="1"/>
              </w:numPr>
            </w:pPr>
            <w:r>
              <w:t xml:space="preserve">Communicating with clients regarding aspirations </w:t>
            </w:r>
          </w:p>
          <w:p w14:paraId="00C75356" w14:textId="77777777" w:rsidR="00F372D1" w:rsidRDefault="00F372D1" w:rsidP="00F372D1">
            <w:pPr>
              <w:pStyle w:val="ListParagraph"/>
              <w:numPr>
                <w:ilvl w:val="0"/>
                <w:numId w:val="1"/>
              </w:numPr>
            </w:pPr>
            <w:r>
              <w:t xml:space="preserve">Discussed scheduling conflicts </w:t>
            </w:r>
          </w:p>
          <w:p w14:paraId="79D4BB18" w14:textId="77777777" w:rsidR="00F372D1" w:rsidRDefault="00F372D1" w:rsidP="00F372D1">
            <w:pPr>
              <w:pStyle w:val="ListParagraph"/>
              <w:numPr>
                <w:ilvl w:val="0"/>
                <w:numId w:val="1"/>
              </w:numPr>
            </w:pPr>
            <w:r>
              <w:t xml:space="preserve">Conflict management between clients and stylists </w:t>
            </w:r>
          </w:p>
          <w:p w14:paraId="649C13D8" w14:textId="77777777" w:rsidR="00BC1D7A" w:rsidRDefault="00BC1D7A" w:rsidP="00B359E4">
            <w:pPr>
              <w:pStyle w:val="Heading4"/>
            </w:pPr>
          </w:p>
          <w:p w14:paraId="4FD3715C" w14:textId="11B844A2" w:rsidR="00036450" w:rsidRDefault="002E67C5" w:rsidP="00B359E4">
            <w:pPr>
              <w:pStyle w:val="Heading4"/>
              <w:rPr>
                <w:bCs/>
              </w:rPr>
            </w:pPr>
            <w:proofErr w:type="spellStart"/>
            <w:r>
              <w:t>Suncoast</w:t>
            </w:r>
            <w:proofErr w:type="spellEnd"/>
            <w:r>
              <w:t xml:space="preserve"> Pools of Venice</w:t>
            </w:r>
          </w:p>
          <w:p w14:paraId="7DB0C46A" w14:textId="19F5D3B4" w:rsidR="00036450" w:rsidRPr="00036450" w:rsidRDefault="002E67C5" w:rsidP="00B359E4">
            <w:pPr>
              <w:pStyle w:val="Date"/>
            </w:pPr>
            <w:r>
              <w:t xml:space="preserve">2019 - </w:t>
            </w:r>
            <w:r w:rsidR="00C75542">
              <w:t>2021</w:t>
            </w:r>
          </w:p>
          <w:p w14:paraId="49D26CA5" w14:textId="4BA9E261" w:rsidR="00AE0AED" w:rsidRDefault="000B0BCF" w:rsidP="00127227">
            <w:pPr>
              <w:pStyle w:val="ListParagraph"/>
              <w:numPr>
                <w:ilvl w:val="0"/>
                <w:numId w:val="2"/>
              </w:numPr>
            </w:pPr>
            <w:r>
              <w:t>A</w:t>
            </w:r>
            <w:r w:rsidR="002E67C5">
              <w:t>ssist</w:t>
            </w:r>
            <w:r>
              <w:t>ed</w:t>
            </w:r>
            <w:r w:rsidR="002E67C5">
              <w:t xml:space="preserve"> with the maintenance of pools </w:t>
            </w:r>
          </w:p>
          <w:p w14:paraId="4BAA1D4C" w14:textId="439D409A" w:rsidR="007E4AB8" w:rsidRDefault="005D5191" w:rsidP="00127227">
            <w:pPr>
              <w:pStyle w:val="ListParagraph"/>
              <w:numPr>
                <w:ilvl w:val="0"/>
                <w:numId w:val="2"/>
              </w:numPr>
            </w:pPr>
            <w:r>
              <w:t xml:space="preserve">Corresponding </w:t>
            </w:r>
            <w:r w:rsidR="002E67C5">
              <w:t>with clients on site</w:t>
            </w:r>
          </w:p>
          <w:p w14:paraId="03E9EEE7" w14:textId="77777777" w:rsidR="00036450" w:rsidRDefault="00E302BF" w:rsidP="004D3011">
            <w:pPr>
              <w:pStyle w:val="ListParagraph"/>
              <w:numPr>
                <w:ilvl w:val="0"/>
                <w:numId w:val="2"/>
              </w:numPr>
            </w:pPr>
            <w:r>
              <w:t xml:space="preserve">Contract </w:t>
            </w:r>
            <w:r w:rsidR="00BC6873">
              <w:t>and client retention</w:t>
            </w:r>
          </w:p>
          <w:p w14:paraId="6E2E4963" w14:textId="77777777" w:rsidR="00965CBD" w:rsidRDefault="00965CBD" w:rsidP="00965CBD"/>
          <w:p w14:paraId="4C5D0A9B" w14:textId="77777777" w:rsidR="00CF3077" w:rsidRDefault="00CF3077" w:rsidP="00965CB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Reference </w:t>
            </w:r>
          </w:p>
          <w:p w14:paraId="64915676" w14:textId="77777777" w:rsidR="005430D9" w:rsidRDefault="005430D9" w:rsidP="00965CBD">
            <w:r>
              <w:t xml:space="preserve">Kristen Hodges </w:t>
            </w:r>
          </w:p>
          <w:p w14:paraId="30D0B8B9" w14:textId="189FA79A" w:rsidR="00BF60CB" w:rsidRPr="005430D9" w:rsidRDefault="009B14F9" w:rsidP="00965CBD">
            <w:r>
              <w:t>KlHodges</w:t>
            </w:r>
            <w:r w:rsidR="00767A7B">
              <w:t>@seu.edu</w:t>
            </w:r>
          </w:p>
        </w:tc>
      </w:tr>
    </w:tbl>
    <w:p w14:paraId="2D9C537B" w14:textId="77777777" w:rsidR="00284F7A" w:rsidRDefault="00284F7A" w:rsidP="000C45FF">
      <w:pPr>
        <w:tabs>
          <w:tab w:val="left" w:pos="990"/>
        </w:tabs>
      </w:pPr>
    </w:p>
    <w:sectPr w:rsidR="00284F7A" w:rsidSect="006C1DEE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DD3D0" w14:textId="77777777" w:rsidR="006C1DEE" w:rsidRDefault="006C1DEE" w:rsidP="000C45FF">
      <w:r>
        <w:separator/>
      </w:r>
    </w:p>
  </w:endnote>
  <w:endnote w:type="continuationSeparator" w:id="0">
    <w:p w14:paraId="48AFBD25" w14:textId="77777777" w:rsidR="006C1DEE" w:rsidRDefault="006C1DEE" w:rsidP="000C45FF">
      <w:r>
        <w:continuationSeparator/>
      </w:r>
    </w:p>
  </w:endnote>
  <w:endnote w:type="continuationNotice" w:id="1">
    <w:p w14:paraId="01E673B3" w14:textId="77777777" w:rsidR="006C1DEE" w:rsidRDefault="006C1D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FAAED" w14:textId="77777777" w:rsidR="006C1DEE" w:rsidRDefault="006C1DEE" w:rsidP="000C45FF">
      <w:r>
        <w:separator/>
      </w:r>
    </w:p>
  </w:footnote>
  <w:footnote w:type="continuationSeparator" w:id="0">
    <w:p w14:paraId="7F98831E" w14:textId="77777777" w:rsidR="006C1DEE" w:rsidRDefault="006C1DEE" w:rsidP="000C45FF">
      <w:r>
        <w:continuationSeparator/>
      </w:r>
    </w:p>
  </w:footnote>
  <w:footnote w:type="continuationNotice" w:id="1">
    <w:p w14:paraId="0E9BEB1C" w14:textId="77777777" w:rsidR="006C1DEE" w:rsidRDefault="006C1D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4629C" w14:textId="77777777" w:rsidR="00284F7A" w:rsidRDefault="00284F7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2383C7" wp14:editId="48832BC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174C4"/>
    <w:multiLevelType w:val="hybridMultilevel"/>
    <w:tmpl w:val="C9F2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C257A"/>
    <w:multiLevelType w:val="hybridMultilevel"/>
    <w:tmpl w:val="09346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05F9F"/>
    <w:multiLevelType w:val="hybridMultilevel"/>
    <w:tmpl w:val="501ED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C201C6"/>
    <w:multiLevelType w:val="hybridMultilevel"/>
    <w:tmpl w:val="6868F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2029245">
    <w:abstractNumId w:val="0"/>
  </w:num>
  <w:num w:numId="2" w16cid:durableId="1203056850">
    <w:abstractNumId w:val="1"/>
  </w:num>
  <w:num w:numId="3" w16cid:durableId="316501345">
    <w:abstractNumId w:val="3"/>
  </w:num>
  <w:num w:numId="4" w16cid:durableId="1296913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FF4"/>
    <w:rsid w:val="00016307"/>
    <w:rsid w:val="00026FBD"/>
    <w:rsid w:val="00036117"/>
    <w:rsid w:val="00036450"/>
    <w:rsid w:val="00045437"/>
    <w:rsid w:val="00072A58"/>
    <w:rsid w:val="00094499"/>
    <w:rsid w:val="00097ECB"/>
    <w:rsid w:val="000A0086"/>
    <w:rsid w:val="000A1EE0"/>
    <w:rsid w:val="000B0BCF"/>
    <w:rsid w:val="000B288A"/>
    <w:rsid w:val="000C45FF"/>
    <w:rsid w:val="000C4ABE"/>
    <w:rsid w:val="000C65C0"/>
    <w:rsid w:val="000E3FD1"/>
    <w:rsid w:val="000E7AC3"/>
    <w:rsid w:val="00112054"/>
    <w:rsid w:val="0011442F"/>
    <w:rsid w:val="00127227"/>
    <w:rsid w:val="001357E0"/>
    <w:rsid w:val="001525E1"/>
    <w:rsid w:val="00166E64"/>
    <w:rsid w:val="00180329"/>
    <w:rsid w:val="0018098E"/>
    <w:rsid w:val="0019001F"/>
    <w:rsid w:val="001A2663"/>
    <w:rsid w:val="001A74A5"/>
    <w:rsid w:val="001B2ABD"/>
    <w:rsid w:val="001D1618"/>
    <w:rsid w:val="001D21B8"/>
    <w:rsid w:val="001E0391"/>
    <w:rsid w:val="001E1759"/>
    <w:rsid w:val="001E7BC1"/>
    <w:rsid w:val="001F1ECC"/>
    <w:rsid w:val="00210DEF"/>
    <w:rsid w:val="00217A4A"/>
    <w:rsid w:val="002400EB"/>
    <w:rsid w:val="00244DFD"/>
    <w:rsid w:val="00251391"/>
    <w:rsid w:val="00256CF7"/>
    <w:rsid w:val="0026303D"/>
    <w:rsid w:val="002634E2"/>
    <w:rsid w:val="00263F15"/>
    <w:rsid w:val="0026500F"/>
    <w:rsid w:val="00281FD5"/>
    <w:rsid w:val="00284F7A"/>
    <w:rsid w:val="002C0D46"/>
    <w:rsid w:val="002C5C39"/>
    <w:rsid w:val="002C6BA5"/>
    <w:rsid w:val="002D7248"/>
    <w:rsid w:val="002E3467"/>
    <w:rsid w:val="002E67C5"/>
    <w:rsid w:val="002F7A2E"/>
    <w:rsid w:val="0030481B"/>
    <w:rsid w:val="00304A90"/>
    <w:rsid w:val="003156FC"/>
    <w:rsid w:val="003254B5"/>
    <w:rsid w:val="0037121F"/>
    <w:rsid w:val="00375ACF"/>
    <w:rsid w:val="0037752A"/>
    <w:rsid w:val="003825BA"/>
    <w:rsid w:val="003844B4"/>
    <w:rsid w:val="0039244F"/>
    <w:rsid w:val="003A6B7D"/>
    <w:rsid w:val="003B06CA"/>
    <w:rsid w:val="003C314B"/>
    <w:rsid w:val="004071FC"/>
    <w:rsid w:val="00422B56"/>
    <w:rsid w:val="004300D0"/>
    <w:rsid w:val="00445947"/>
    <w:rsid w:val="004813B3"/>
    <w:rsid w:val="00496591"/>
    <w:rsid w:val="004C63E4"/>
    <w:rsid w:val="004D3011"/>
    <w:rsid w:val="004F2A3E"/>
    <w:rsid w:val="00500FBE"/>
    <w:rsid w:val="005153DC"/>
    <w:rsid w:val="00516C4A"/>
    <w:rsid w:val="005262AC"/>
    <w:rsid w:val="00531172"/>
    <w:rsid w:val="005430D9"/>
    <w:rsid w:val="00556E67"/>
    <w:rsid w:val="00563BA5"/>
    <w:rsid w:val="00582619"/>
    <w:rsid w:val="00583607"/>
    <w:rsid w:val="00595112"/>
    <w:rsid w:val="005D11DE"/>
    <w:rsid w:val="005D5191"/>
    <w:rsid w:val="005E39D5"/>
    <w:rsid w:val="005F5200"/>
    <w:rsid w:val="00600670"/>
    <w:rsid w:val="006059CC"/>
    <w:rsid w:val="00612203"/>
    <w:rsid w:val="00612F38"/>
    <w:rsid w:val="0062123A"/>
    <w:rsid w:val="00646E75"/>
    <w:rsid w:val="006771D0"/>
    <w:rsid w:val="00684E2E"/>
    <w:rsid w:val="006919D2"/>
    <w:rsid w:val="006C1DEE"/>
    <w:rsid w:val="006C2169"/>
    <w:rsid w:val="006D2CC3"/>
    <w:rsid w:val="006D3286"/>
    <w:rsid w:val="006F0996"/>
    <w:rsid w:val="006F4FB7"/>
    <w:rsid w:val="0071406F"/>
    <w:rsid w:val="00715FCB"/>
    <w:rsid w:val="00742E61"/>
    <w:rsid w:val="00743101"/>
    <w:rsid w:val="00743FD7"/>
    <w:rsid w:val="007513C5"/>
    <w:rsid w:val="00760FF4"/>
    <w:rsid w:val="0076675F"/>
    <w:rsid w:val="00767A7B"/>
    <w:rsid w:val="007775E1"/>
    <w:rsid w:val="007867A0"/>
    <w:rsid w:val="007927F5"/>
    <w:rsid w:val="007A7147"/>
    <w:rsid w:val="007A7AA7"/>
    <w:rsid w:val="007B1370"/>
    <w:rsid w:val="007E4AB8"/>
    <w:rsid w:val="00802CA0"/>
    <w:rsid w:val="00820402"/>
    <w:rsid w:val="008208DE"/>
    <w:rsid w:val="0083573A"/>
    <w:rsid w:val="00836B52"/>
    <w:rsid w:val="00843AC0"/>
    <w:rsid w:val="00890AAA"/>
    <w:rsid w:val="008F7C8C"/>
    <w:rsid w:val="00900AAA"/>
    <w:rsid w:val="009260CD"/>
    <w:rsid w:val="009267B0"/>
    <w:rsid w:val="00952C25"/>
    <w:rsid w:val="00965CBD"/>
    <w:rsid w:val="009747DB"/>
    <w:rsid w:val="009B14F9"/>
    <w:rsid w:val="009B3D44"/>
    <w:rsid w:val="009C0898"/>
    <w:rsid w:val="009D7BBF"/>
    <w:rsid w:val="00A01732"/>
    <w:rsid w:val="00A06143"/>
    <w:rsid w:val="00A2118D"/>
    <w:rsid w:val="00AB7E47"/>
    <w:rsid w:val="00AD76E2"/>
    <w:rsid w:val="00AE0AED"/>
    <w:rsid w:val="00AE2FDD"/>
    <w:rsid w:val="00AF7520"/>
    <w:rsid w:val="00B00CC9"/>
    <w:rsid w:val="00B0585E"/>
    <w:rsid w:val="00B20152"/>
    <w:rsid w:val="00B25A4C"/>
    <w:rsid w:val="00B359E4"/>
    <w:rsid w:val="00B44F17"/>
    <w:rsid w:val="00B57D98"/>
    <w:rsid w:val="00B70850"/>
    <w:rsid w:val="00B72AC1"/>
    <w:rsid w:val="00BC1D7A"/>
    <w:rsid w:val="00BC6873"/>
    <w:rsid w:val="00BF60CB"/>
    <w:rsid w:val="00C02EFB"/>
    <w:rsid w:val="00C066B6"/>
    <w:rsid w:val="00C07323"/>
    <w:rsid w:val="00C235C1"/>
    <w:rsid w:val="00C239E5"/>
    <w:rsid w:val="00C37BA1"/>
    <w:rsid w:val="00C4674C"/>
    <w:rsid w:val="00C506CF"/>
    <w:rsid w:val="00C52DEC"/>
    <w:rsid w:val="00C72BED"/>
    <w:rsid w:val="00C74C4C"/>
    <w:rsid w:val="00C75542"/>
    <w:rsid w:val="00C9578B"/>
    <w:rsid w:val="00CA2A46"/>
    <w:rsid w:val="00CA7627"/>
    <w:rsid w:val="00CB0055"/>
    <w:rsid w:val="00CB627C"/>
    <w:rsid w:val="00CD0C28"/>
    <w:rsid w:val="00CE5898"/>
    <w:rsid w:val="00CF3077"/>
    <w:rsid w:val="00D03CC5"/>
    <w:rsid w:val="00D24F8A"/>
    <w:rsid w:val="00D2522B"/>
    <w:rsid w:val="00D411F3"/>
    <w:rsid w:val="00D41B5F"/>
    <w:rsid w:val="00D422DE"/>
    <w:rsid w:val="00D5459D"/>
    <w:rsid w:val="00D87E2D"/>
    <w:rsid w:val="00DA1F4D"/>
    <w:rsid w:val="00DC2415"/>
    <w:rsid w:val="00DC6E08"/>
    <w:rsid w:val="00DD172A"/>
    <w:rsid w:val="00DF0022"/>
    <w:rsid w:val="00E103B3"/>
    <w:rsid w:val="00E13F5B"/>
    <w:rsid w:val="00E163BA"/>
    <w:rsid w:val="00E25A26"/>
    <w:rsid w:val="00E302BF"/>
    <w:rsid w:val="00E32985"/>
    <w:rsid w:val="00E42DD6"/>
    <w:rsid w:val="00E4381A"/>
    <w:rsid w:val="00E55D74"/>
    <w:rsid w:val="00EA7522"/>
    <w:rsid w:val="00EC1FC6"/>
    <w:rsid w:val="00EF3B1E"/>
    <w:rsid w:val="00F11E8E"/>
    <w:rsid w:val="00F332EA"/>
    <w:rsid w:val="00F372D1"/>
    <w:rsid w:val="00F43F33"/>
    <w:rsid w:val="00F52084"/>
    <w:rsid w:val="00F56A33"/>
    <w:rsid w:val="00F60274"/>
    <w:rsid w:val="00F77FB9"/>
    <w:rsid w:val="00F83CFD"/>
    <w:rsid w:val="00FB068F"/>
    <w:rsid w:val="00FE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014EB0"/>
  <w14:defaultImageDpi w14:val="32767"/>
  <w15:chartTrackingRefBased/>
  <w15:docId w15:val="{A0125405-5D2C-495F-AA7B-C1CB3857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E42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e\AppData\Local\Microsoft\Office\16.0\DTS\en-US%7b7694B976-DD4E-4D1C-916F-B8EC6BB2C4DF%7d\%7b607B6E04-20FD-438D-A943-746DED5EA4B6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A9A81528CF43F2A6A3EC16420C8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87735-BDD5-4C97-BD1F-359D1D7E58F5}"/>
      </w:docPartPr>
      <w:docPartBody>
        <w:p w:rsidR="00E649C3" w:rsidRDefault="00EA219E">
          <w:pPr>
            <w:pStyle w:val="D3A9A81528CF43F2A6A3EC16420C8AFD"/>
          </w:pPr>
          <w:r w:rsidRPr="00CB0055">
            <w:t>Contact</w:t>
          </w:r>
        </w:p>
      </w:docPartBody>
    </w:docPart>
    <w:docPart>
      <w:docPartPr>
        <w:name w:val="609D14E768EA40E6A962C55A1198F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FEDC2-0F9B-434A-BD65-F9854C334AB7}"/>
      </w:docPartPr>
      <w:docPartBody>
        <w:p w:rsidR="00E649C3" w:rsidRDefault="00EA219E">
          <w:pPr>
            <w:pStyle w:val="609D14E768EA40E6A962C55A1198F0D2"/>
          </w:pPr>
          <w:r w:rsidRPr="004D3011">
            <w:t>PHONE:</w:t>
          </w:r>
        </w:p>
      </w:docPartBody>
    </w:docPart>
    <w:docPart>
      <w:docPartPr>
        <w:name w:val="72D2D3128A844612A2AFF5C99A98A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2B39D-E4C7-450C-A6F3-C843969E25CF}"/>
      </w:docPartPr>
      <w:docPartBody>
        <w:p w:rsidR="00E649C3" w:rsidRDefault="00EA219E">
          <w:pPr>
            <w:pStyle w:val="72D2D3128A844612A2AFF5C99A98A8D5"/>
          </w:pPr>
          <w:r w:rsidRPr="004D3011">
            <w:t>EMAIL:</w:t>
          </w:r>
        </w:p>
      </w:docPartBody>
    </w:docPart>
    <w:docPart>
      <w:docPartPr>
        <w:name w:val="199751CF9FA64A748764041D5F15B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945A0-BF4B-407E-B832-E5F1F8B704D8}"/>
      </w:docPartPr>
      <w:docPartBody>
        <w:p w:rsidR="00E649C3" w:rsidRDefault="00EA219E">
          <w:pPr>
            <w:pStyle w:val="199751CF9FA64A748764041D5F15B2E9"/>
          </w:pPr>
          <w:r w:rsidRPr="00036450">
            <w:t>WORK EXPERIENCE</w:t>
          </w:r>
        </w:p>
      </w:docPartBody>
    </w:docPart>
    <w:docPart>
      <w:docPartPr>
        <w:name w:val="297597DAA51148DD93376EC75232A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355B6-35DA-4D80-B05F-2A627DE53258}"/>
      </w:docPartPr>
      <w:docPartBody>
        <w:p w:rsidR="00471490" w:rsidRDefault="00BC5A0B" w:rsidP="00BC5A0B">
          <w:pPr>
            <w:pStyle w:val="297597DAA51148DD93376EC75232A1A3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19E"/>
    <w:rsid w:val="003E7E45"/>
    <w:rsid w:val="00471490"/>
    <w:rsid w:val="005C5850"/>
    <w:rsid w:val="009A2C5D"/>
    <w:rsid w:val="00BC5A0B"/>
    <w:rsid w:val="00E649C3"/>
    <w:rsid w:val="00EA219E"/>
    <w:rsid w:val="00EA21E9"/>
    <w:rsid w:val="00FA05FA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7597DAA51148DD93376EC75232A1A3">
    <w:name w:val="297597DAA51148DD93376EC75232A1A3"/>
    <w:rsid w:val="00BC5A0B"/>
    <w:rPr>
      <w:kern w:val="2"/>
      <w14:ligatures w14:val="standardContextual"/>
    </w:rPr>
  </w:style>
  <w:style w:type="paragraph" w:customStyle="1" w:styleId="D3A9A81528CF43F2A6A3EC16420C8AFD">
    <w:name w:val="D3A9A81528CF43F2A6A3EC16420C8AFD"/>
  </w:style>
  <w:style w:type="paragraph" w:customStyle="1" w:styleId="609D14E768EA40E6A962C55A1198F0D2">
    <w:name w:val="609D14E768EA40E6A962C55A1198F0D2"/>
  </w:style>
  <w:style w:type="paragraph" w:customStyle="1" w:styleId="72D2D3128A844612A2AFF5C99A98A8D5">
    <w:name w:val="72D2D3128A844612A2AFF5C99A98A8D5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199751CF9FA64A748764041D5F15B2E9">
    <w:name w:val="199751CF9FA64A748764041D5F15B2E9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%7b607B6E04-20FD-438D-A943-746DED5EA4B6%7dtf00546271.dotx</Template>
  <TotalTime>27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ellie pickert</cp:lastModifiedBy>
  <cp:revision>28</cp:revision>
  <dcterms:created xsi:type="dcterms:W3CDTF">2022-03-22T13:57:00Z</dcterms:created>
  <dcterms:modified xsi:type="dcterms:W3CDTF">2024-02-23T01:37:00Z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a24bdce5044b3fa4e6e91a7d3831deb345ac7579ef47ba2e1d6b37e6213062a9</vt:lpwstr>
  </property>
</Properties>
</file>